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0000" w:themeColor="text1"/>
        </w:rPr>
        <w:id w:val="433333383"/>
        <w:docPartObj>
          <w:docPartGallery w:val="Cover Pages"/>
          <w:docPartUnique/>
        </w:docPartObj>
      </w:sdtPr>
      <w:sdtEndPr/>
      <w:sdtContent>
        <w:p w14:paraId="61C1278F" w14:textId="375E6577" w:rsidR="00C44E5E" w:rsidRDefault="00EB64F2" w:rsidP="006A1CAB">
          <w:pPr>
            <w:rPr>
              <w:rFonts w:ascii="TT Supermolot Neue" w:eastAsiaTheme="majorEastAsia" w:hAnsi="TT Supermolot Neue" w:cstheme="majorBidi"/>
              <w:b/>
              <w:color w:val="000000" w:themeColor="text1"/>
              <w:sz w:val="56"/>
              <w:szCs w:val="56"/>
            </w:rPr>
          </w:pPr>
          <w:r w:rsidRPr="000F4B0A">
            <w:rPr>
              <w:noProof/>
              <w:color w:val="000000" w:themeColor="text1"/>
            </w:rPr>
            <w:drawing>
              <wp:anchor distT="0" distB="0" distL="114300" distR="114300" simplePos="0" relativeHeight="251726848" behindDoc="0" locked="0" layoutInCell="1" allowOverlap="1" wp14:anchorId="04B19662" wp14:editId="1A285BFC">
                <wp:simplePos x="0" y="0"/>
                <wp:positionH relativeFrom="column">
                  <wp:posOffset>5142230</wp:posOffset>
                </wp:positionH>
                <wp:positionV relativeFrom="paragraph">
                  <wp:posOffset>-389890</wp:posOffset>
                </wp:positionV>
                <wp:extent cx="889635" cy="1338112"/>
                <wp:effectExtent l="0" t="0" r="5715" b="0"/>
                <wp:wrapNone/>
                <wp:docPr id="1073741856" name="Bildobjekt 1073741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46" cy="1353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0286473A" w14:textId="4F104236" w:rsidR="001B6A95" w:rsidRPr="001B6A95" w:rsidRDefault="006A1CAB" w:rsidP="001B6A95">
      <w:pPr>
        <w:pStyle w:val="Rubrik1"/>
      </w:pPr>
      <w:r w:rsidRPr="001B6A95">
        <w:t>FARMKLUBBSAVTAL</w:t>
      </w:r>
      <w:bookmarkStart w:id="0" w:name="_Toc67516028"/>
    </w:p>
    <w:p w14:paraId="7D986BFF" w14:textId="3DC8F067" w:rsidR="00233A61" w:rsidRPr="00732D59" w:rsidRDefault="006A1CAB" w:rsidP="006A1CAB">
      <w:pPr>
        <w:rPr>
          <w:shd w:val="clear" w:color="auto" w:fill="FFFFFF"/>
        </w:rPr>
      </w:pPr>
      <w:r>
        <w:rPr>
          <w:shd w:val="clear" w:color="auto" w:fill="FFFFFF"/>
        </w:rPr>
        <w:t xml:space="preserve">Ansökan om farmklubbsavtal ska tecknas i ett exemplar och skickas till SBBF. </w:t>
      </w:r>
      <w:r w:rsidR="001B6A95">
        <w:rPr>
          <w:shd w:val="clear" w:color="auto" w:fill="FFFFFF"/>
        </w:rPr>
        <w:br/>
      </w:r>
      <w:r>
        <w:rPr>
          <w:shd w:val="clear" w:color="auto" w:fill="FFFFFF"/>
        </w:rPr>
        <w:t xml:space="preserve">Avtalet ska vara SBBF tillhanda senast den </w:t>
      </w:r>
      <w:r w:rsidRPr="001B6A95">
        <w:rPr>
          <w:b/>
          <w:bCs/>
          <w:shd w:val="clear" w:color="auto" w:fill="FFFFFF"/>
        </w:rPr>
        <w:t>20 september</w:t>
      </w:r>
      <w:r>
        <w:rPr>
          <w:shd w:val="clear" w:color="auto" w:fill="FFFFFF"/>
        </w:rPr>
        <w:t xml:space="preserve"> och gäller säsongen ut.</w:t>
      </w:r>
    </w:p>
    <w:tbl>
      <w:tblPr>
        <w:tblW w:w="86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1789"/>
        <w:gridCol w:w="1191"/>
        <w:gridCol w:w="960"/>
        <w:gridCol w:w="900"/>
        <w:gridCol w:w="900"/>
        <w:gridCol w:w="2000"/>
        <w:gridCol w:w="367"/>
      </w:tblGrid>
      <w:tr w:rsidR="00732D59" w:rsidRPr="00732D59" w14:paraId="3177E5A3" w14:textId="77777777" w:rsidTr="003968B1">
        <w:trPr>
          <w:trHeight w:val="600"/>
        </w:trPr>
        <w:tc>
          <w:tcPr>
            <w:tcW w:w="5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22264A"/>
            <w:noWrap/>
            <w:vAlign w:val="center"/>
            <w:hideMark/>
          </w:tcPr>
          <w:p w14:paraId="61648E35" w14:textId="36B5D41B" w:rsidR="00732D59" w:rsidRPr="00732D59" w:rsidRDefault="00732D59" w:rsidP="00732D5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sv-SE"/>
              </w:rPr>
            </w:pPr>
            <w:r w:rsidRPr="00732D59">
              <w:rPr>
                <w:rFonts w:eastAsia="Times New Roman" w:cs="Calibri"/>
                <w:b/>
                <w:bCs/>
                <w:color w:val="FFFFFF"/>
                <w:sz w:val="32"/>
                <w:szCs w:val="32"/>
                <w:lang w:eastAsia="sv-SE"/>
              </w:rPr>
              <w:t>HUVUDFÖRENING</w:t>
            </w:r>
          </w:p>
        </w:tc>
        <w:tc>
          <w:tcPr>
            <w:tcW w:w="3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74A6" w14:textId="77777777" w:rsidR="00732D59" w:rsidRPr="00732D59" w:rsidRDefault="00732D59" w:rsidP="00732D5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sv-SE"/>
              </w:rPr>
            </w:pPr>
          </w:p>
        </w:tc>
      </w:tr>
      <w:tr w:rsidR="00732D59" w:rsidRPr="00732D59" w14:paraId="115FCE9A" w14:textId="77777777" w:rsidTr="003968B1">
        <w:trPr>
          <w:trHeight w:val="600"/>
        </w:trPr>
        <w:tc>
          <w:tcPr>
            <w:tcW w:w="23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1762E" w14:textId="46BF00B8" w:rsidR="00732D59" w:rsidRPr="00732D59" w:rsidRDefault="003968B1" w:rsidP="00732D59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3968B1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RF-Nummer</w:t>
            </w:r>
          </w:p>
        </w:tc>
        <w:tc>
          <w:tcPr>
            <w:tcW w:w="63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60FA5FE" w14:textId="77777777" w:rsidR="00732D59" w:rsidRPr="00732D59" w:rsidRDefault="00732D59" w:rsidP="00732D59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Föreningens Namn</w:t>
            </w:r>
          </w:p>
        </w:tc>
      </w:tr>
      <w:tr w:rsidR="00732D59" w:rsidRPr="00732D59" w14:paraId="5E59D94E" w14:textId="77777777" w:rsidTr="003968B1">
        <w:trPr>
          <w:trHeight w:val="600"/>
        </w:trPr>
        <w:tc>
          <w:tcPr>
            <w:tcW w:w="5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385AECE" w14:textId="77777777" w:rsidR="00732D59" w:rsidRPr="00732D59" w:rsidRDefault="00732D59" w:rsidP="00732D59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E-post</w:t>
            </w:r>
          </w:p>
        </w:tc>
        <w:tc>
          <w:tcPr>
            <w:tcW w:w="3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FEBE7" w14:textId="4661312D" w:rsidR="00732D59" w:rsidRPr="00732D59" w:rsidRDefault="001B6A95" w:rsidP="00732D59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Telefon</w:t>
            </w:r>
          </w:p>
        </w:tc>
      </w:tr>
      <w:tr w:rsidR="00732D59" w:rsidRPr="00732D59" w14:paraId="17B14BA1" w14:textId="77777777" w:rsidTr="001B6A95">
        <w:trPr>
          <w:trHeight w:val="600"/>
        </w:trPr>
        <w:tc>
          <w:tcPr>
            <w:tcW w:w="23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264A"/>
            <w:noWrap/>
            <w:vAlign w:val="center"/>
            <w:hideMark/>
          </w:tcPr>
          <w:p w14:paraId="37F25DC1" w14:textId="77777777" w:rsidR="00732D59" w:rsidRPr="00732D59" w:rsidRDefault="00732D59" w:rsidP="00732D5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  <w:lang w:eastAsia="sv-SE"/>
              </w:rPr>
            </w:pPr>
            <w:r w:rsidRPr="00732D59">
              <w:rPr>
                <w:rFonts w:eastAsia="Times New Roman" w:cs="Calibri"/>
                <w:b/>
                <w:bCs/>
                <w:color w:val="FFFFFF"/>
                <w:sz w:val="32"/>
                <w:szCs w:val="32"/>
                <w:lang w:eastAsia="sv-SE"/>
              </w:rPr>
              <w:t xml:space="preserve">Deltager i: </w:t>
            </w:r>
          </w:p>
        </w:tc>
        <w:tc>
          <w:tcPr>
            <w:tcW w:w="3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37579" w14:textId="77777777" w:rsidR="00732D59" w:rsidRPr="00732D59" w:rsidRDefault="00732D59" w:rsidP="00732D59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 xml:space="preserve">Herrar, </w:t>
            </w:r>
            <w:proofErr w:type="spellStart"/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Divison</w:t>
            </w:r>
            <w:proofErr w:type="spellEnd"/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:</w:t>
            </w:r>
          </w:p>
        </w:tc>
        <w:tc>
          <w:tcPr>
            <w:tcW w:w="3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EA448" w14:textId="77777777" w:rsidR="00732D59" w:rsidRPr="00732D59" w:rsidRDefault="00732D59" w:rsidP="00732D59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Damer, Division:</w:t>
            </w:r>
          </w:p>
        </w:tc>
      </w:tr>
      <w:bookmarkEnd w:id="0"/>
      <w:tr w:rsidR="00D53F0E" w:rsidRPr="00D53F0E" w14:paraId="0262390F" w14:textId="77777777" w:rsidTr="003968B1">
        <w:trPr>
          <w:gridAfter w:val="2"/>
          <w:wAfter w:w="2367" w:type="dxa"/>
          <w:trHeight w:val="70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83F15" w14:textId="77777777" w:rsidR="00D53F0E" w:rsidRPr="00D53F0E" w:rsidRDefault="00D53F0E" w:rsidP="00D53F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sv-SE"/>
              </w:rPr>
            </w:pPr>
            <w:r w:rsidRPr="00D53F0E">
              <w:rPr>
                <w:rFonts w:ascii="Wingdings" w:eastAsia="Times New Roman" w:hAnsi="Wingdings" w:cs="Calibri"/>
                <w:color w:val="000000"/>
                <w:sz w:val="40"/>
                <w:szCs w:val="40"/>
                <w:lang w:eastAsia="sv-SE"/>
              </w:rPr>
              <w:t>¨</w:t>
            </w:r>
            <w:r w:rsidRPr="00D53F0E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sv-SE"/>
              </w:rPr>
              <w:t xml:space="preserve"> </w:t>
            </w: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C59E" w14:textId="77777777" w:rsidR="00D53F0E" w:rsidRPr="00D53F0E" w:rsidRDefault="00D53F0E" w:rsidP="00D53F0E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 w:rsidRPr="00D53F0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Härmed säger vi upp vårt avtal med nedanstående förening</w:t>
            </w:r>
          </w:p>
        </w:tc>
      </w:tr>
      <w:tr w:rsidR="00D53F0E" w:rsidRPr="00D53F0E" w14:paraId="5E27682E" w14:textId="77777777" w:rsidTr="003968B1">
        <w:trPr>
          <w:gridAfter w:val="1"/>
          <w:wAfter w:w="367" w:type="dxa"/>
          <w:trHeight w:val="300"/>
        </w:trPr>
        <w:tc>
          <w:tcPr>
            <w:tcW w:w="35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024BB" w14:textId="74672222" w:rsidR="00D53F0E" w:rsidRDefault="00D53F0E" w:rsidP="00D53F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53F0E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  <w:p w14:paraId="339556AF" w14:textId="77777777" w:rsidR="001B6A95" w:rsidRDefault="001B6A95" w:rsidP="00D53F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0A61084B" w14:textId="5E5CBF34" w:rsidR="003968B1" w:rsidRPr="00D53F0E" w:rsidRDefault="003968B1" w:rsidP="00D53F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E456" w14:textId="77777777" w:rsidR="00D53F0E" w:rsidRPr="00D53F0E" w:rsidRDefault="00D53F0E" w:rsidP="00D53F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3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F8ED5" w14:textId="77777777" w:rsidR="00D53F0E" w:rsidRPr="00D53F0E" w:rsidRDefault="00D53F0E" w:rsidP="00D53F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53F0E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D53F0E" w:rsidRPr="00D53F0E" w14:paraId="11DADA55" w14:textId="77777777" w:rsidTr="003968B1">
        <w:trPr>
          <w:gridAfter w:val="1"/>
          <w:wAfter w:w="367" w:type="dxa"/>
          <w:trHeight w:val="288"/>
        </w:trPr>
        <w:tc>
          <w:tcPr>
            <w:tcW w:w="3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8EA5" w14:textId="77777777" w:rsidR="00D53F0E" w:rsidRPr="00D53F0E" w:rsidRDefault="00D53F0E" w:rsidP="00D53F0E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 w:rsidRPr="00D53F0E">
              <w:rPr>
                <w:rFonts w:eastAsia="Times New Roman" w:cs="Calibri"/>
                <w:color w:val="000000"/>
                <w:lang w:eastAsia="sv-SE"/>
              </w:rPr>
              <w:t>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12ED" w14:textId="77777777" w:rsidR="00D53F0E" w:rsidRPr="00D53F0E" w:rsidRDefault="00D53F0E" w:rsidP="00D53F0E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</w:p>
        </w:tc>
        <w:tc>
          <w:tcPr>
            <w:tcW w:w="3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FF6C5" w14:textId="77777777" w:rsidR="00D53F0E" w:rsidRPr="00D53F0E" w:rsidRDefault="00D53F0E" w:rsidP="00D53F0E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 w:rsidRPr="00D53F0E">
              <w:rPr>
                <w:rFonts w:eastAsia="Times New Roman" w:cs="Calibri"/>
                <w:color w:val="000000"/>
                <w:lang w:eastAsia="sv-SE"/>
              </w:rPr>
              <w:t>Datum</w:t>
            </w:r>
          </w:p>
        </w:tc>
      </w:tr>
    </w:tbl>
    <w:p w14:paraId="37DABEDD" w14:textId="0EBE2AB5" w:rsidR="000C3AAD" w:rsidRDefault="000C3AAD"/>
    <w:tbl>
      <w:tblPr>
        <w:tblW w:w="82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0"/>
        <w:gridCol w:w="960"/>
        <w:gridCol w:w="3800"/>
      </w:tblGrid>
      <w:tr w:rsidR="00D53F0E" w:rsidRPr="00D53F0E" w14:paraId="28ACA427" w14:textId="77777777" w:rsidTr="00883B0D">
        <w:trPr>
          <w:trHeight w:val="300"/>
        </w:trPr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C8D54" w14:textId="77777777" w:rsidR="00D53F0E" w:rsidRPr="00D53F0E" w:rsidRDefault="00D53F0E" w:rsidP="0088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53F0E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85D7" w14:textId="77777777" w:rsidR="00D53F0E" w:rsidRPr="00D53F0E" w:rsidRDefault="00D53F0E" w:rsidP="0088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95708" w14:textId="77777777" w:rsidR="00D53F0E" w:rsidRPr="00D53F0E" w:rsidRDefault="00D53F0E" w:rsidP="0088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53F0E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D53F0E" w:rsidRPr="00D53F0E" w14:paraId="4DFECFFF" w14:textId="77777777" w:rsidTr="00883B0D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22245" w14:textId="3B286F22" w:rsidR="00D53F0E" w:rsidRPr="00D53F0E" w:rsidRDefault="00D53F0E" w:rsidP="00883B0D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>
              <w:rPr>
                <w:rFonts w:eastAsia="Times New Roman" w:cs="Calibri"/>
                <w:color w:val="000000"/>
                <w:lang w:eastAsia="sv-SE"/>
              </w:rPr>
              <w:t>Firmatecknare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6A16" w14:textId="77777777" w:rsidR="00D53F0E" w:rsidRPr="00D53F0E" w:rsidRDefault="00D53F0E" w:rsidP="00883B0D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B09A" w14:textId="4B295E20" w:rsidR="00D53F0E" w:rsidRPr="00D53F0E" w:rsidRDefault="00D53F0E" w:rsidP="00883B0D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>
              <w:rPr>
                <w:rFonts w:eastAsia="Times New Roman" w:cs="Calibri"/>
                <w:color w:val="000000"/>
                <w:lang w:eastAsia="sv-SE"/>
              </w:rPr>
              <w:t>Namnförtydligande</w:t>
            </w:r>
          </w:p>
        </w:tc>
      </w:tr>
    </w:tbl>
    <w:p w14:paraId="09A34203" w14:textId="57281C5E" w:rsidR="00233A61" w:rsidRDefault="00233A61"/>
    <w:tbl>
      <w:tblPr>
        <w:tblW w:w="865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2"/>
        <w:gridCol w:w="3055"/>
        <w:gridCol w:w="3265"/>
      </w:tblGrid>
      <w:tr w:rsidR="00233A61" w:rsidRPr="00732D59" w14:paraId="6CA21F69" w14:textId="77777777" w:rsidTr="001B6A95">
        <w:trPr>
          <w:trHeight w:val="60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22264A"/>
            <w:noWrap/>
            <w:vAlign w:val="center"/>
            <w:hideMark/>
          </w:tcPr>
          <w:p w14:paraId="662901D8" w14:textId="7AB9F4E7" w:rsidR="00233A61" w:rsidRPr="00732D59" w:rsidRDefault="00233A61" w:rsidP="00883B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sv-SE"/>
              </w:rPr>
            </w:pPr>
            <w:r w:rsidRPr="00233A61">
              <w:rPr>
                <w:rFonts w:eastAsia="Times New Roman" w:cs="Calibri"/>
                <w:b/>
                <w:bCs/>
                <w:color w:val="FFFFFF"/>
                <w:sz w:val="32"/>
                <w:szCs w:val="32"/>
                <w:lang w:eastAsia="sv-SE"/>
              </w:rPr>
              <w:t>FARM</w:t>
            </w:r>
            <w:r w:rsidR="00F00588">
              <w:rPr>
                <w:rFonts w:eastAsia="Times New Roman" w:cs="Calibri"/>
                <w:b/>
                <w:bCs/>
                <w:color w:val="FFFFFF"/>
                <w:sz w:val="32"/>
                <w:szCs w:val="32"/>
                <w:lang w:eastAsia="sv-SE"/>
              </w:rPr>
              <w:t>AR</w:t>
            </w:r>
            <w:r w:rsidRPr="00233A61">
              <w:rPr>
                <w:rFonts w:eastAsia="Times New Roman" w:cs="Calibri"/>
                <w:b/>
                <w:bCs/>
                <w:color w:val="FFFFFF"/>
                <w:sz w:val="32"/>
                <w:szCs w:val="32"/>
                <w:lang w:eastAsia="sv-SE"/>
              </w:rPr>
              <w:t>KLUBB</w:t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9B14" w14:textId="77777777" w:rsidR="00233A61" w:rsidRPr="00732D59" w:rsidRDefault="00233A61" w:rsidP="00883B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sv-SE"/>
              </w:rPr>
            </w:pPr>
          </w:p>
        </w:tc>
      </w:tr>
      <w:tr w:rsidR="00233A61" w:rsidRPr="00732D59" w14:paraId="785F8458" w14:textId="77777777" w:rsidTr="003968B1">
        <w:trPr>
          <w:trHeight w:val="600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BF47C" w14:textId="5A547FAF" w:rsidR="00233A61" w:rsidRPr="00732D59" w:rsidRDefault="003968B1" w:rsidP="00883B0D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1B6A95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RF-Nummer</w:t>
            </w:r>
          </w:p>
        </w:tc>
        <w:tc>
          <w:tcPr>
            <w:tcW w:w="6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3FEFDE8" w14:textId="77777777" w:rsidR="00233A61" w:rsidRPr="00732D59" w:rsidRDefault="00233A61" w:rsidP="00883B0D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Föreningens Namn</w:t>
            </w:r>
          </w:p>
        </w:tc>
      </w:tr>
      <w:tr w:rsidR="00233A61" w:rsidRPr="00732D59" w14:paraId="2A235F93" w14:textId="77777777" w:rsidTr="003968B1">
        <w:trPr>
          <w:trHeight w:val="60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36526B9" w14:textId="77777777" w:rsidR="00233A61" w:rsidRPr="00732D59" w:rsidRDefault="00233A61" w:rsidP="00883B0D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E-post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B3955" w14:textId="77777777" w:rsidR="00233A61" w:rsidRPr="00732D59" w:rsidRDefault="00233A61" w:rsidP="00883B0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Telefon</w:t>
            </w:r>
          </w:p>
        </w:tc>
      </w:tr>
      <w:tr w:rsidR="00233A61" w:rsidRPr="00732D59" w14:paraId="2A1B18B4" w14:textId="77777777" w:rsidTr="001B6A95">
        <w:trPr>
          <w:trHeight w:val="600"/>
        </w:trPr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264A"/>
            <w:noWrap/>
            <w:vAlign w:val="center"/>
            <w:hideMark/>
          </w:tcPr>
          <w:p w14:paraId="2A16613F" w14:textId="77777777" w:rsidR="00233A61" w:rsidRPr="00732D59" w:rsidRDefault="00233A61" w:rsidP="00883B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32"/>
                <w:szCs w:val="32"/>
                <w:lang w:eastAsia="sv-SE"/>
              </w:rPr>
            </w:pPr>
            <w:r w:rsidRPr="00732D59">
              <w:rPr>
                <w:rFonts w:eastAsia="Times New Roman" w:cs="Calibri"/>
                <w:b/>
                <w:bCs/>
                <w:color w:val="FFFFFF"/>
                <w:sz w:val="32"/>
                <w:szCs w:val="32"/>
                <w:lang w:eastAsia="sv-SE"/>
              </w:rPr>
              <w:t xml:space="preserve">Deltager i: 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D755F" w14:textId="77777777" w:rsidR="00233A61" w:rsidRPr="00732D59" w:rsidRDefault="00233A61" w:rsidP="00883B0D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 xml:space="preserve">Herrar, </w:t>
            </w:r>
            <w:proofErr w:type="spellStart"/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Divison</w:t>
            </w:r>
            <w:proofErr w:type="spellEnd"/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: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C7BEE" w14:textId="77777777" w:rsidR="00233A61" w:rsidRPr="00732D59" w:rsidRDefault="00233A61" w:rsidP="00883B0D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732D59"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  <w:t>Damer, Division:</w:t>
            </w:r>
          </w:p>
        </w:tc>
      </w:tr>
    </w:tbl>
    <w:tbl>
      <w:tblPr>
        <w:tblpPr w:leftFromText="141" w:rightFromText="141" w:vertAnchor="text" w:horzAnchor="margin" w:tblpY="26"/>
        <w:tblW w:w="82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7518"/>
      </w:tblGrid>
      <w:tr w:rsidR="00D53F0E" w:rsidRPr="00D53F0E" w14:paraId="68B064C3" w14:textId="77777777" w:rsidTr="00D53F0E">
        <w:trPr>
          <w:trHeight w:val="708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B3B2" w14:textId="77777777" w:rsidR="00D53F0E" w:rsidRPr="00D53F0E" w:rsidRDefault="00D53F0E" w:rsidP="00D53F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sv-SE"/>
              </w:rPr>
            </w:pPr>
            <w:r w:rsidRPr="00D53F0E">
              <w:rPr>
                <w:rFonts w:ascii="Wingdings" w:eastAsia="Times New Roman" w:hAnsi="Wingdings" w:cs="Calibri"/>
                <w:color w:val="000000"/>
                <w:sz w:val="40"/>
                <w:szCs w:val="40"/>
                <w:lang w:eastAsia="sv-SE"/>
              </w:rPr>
              <w:t>¨</w:t>
            </w:r>
            <w:r w:rsidRPr="00D53F0E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sv-SE"/>
              </w:rPr>
              <w:t xml:space="preserve"> </w:t>
            </w:r>
          </w:p>
        </w:tc>
        <w:tc>
          <w:tcPr>
            <w:tcW w:w="7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C9D03" w14:textId="1629710E" w:rsidR="00D53F0E" w:rsidRPr="00D53F0E" w:rsidRDefault="00D53F0E" w:rsidP="00D53F0E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 w:rsidRPr="00D53F0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Härmed säger vi upp vårt avtal med </w:t>
            </w:r>
            <w:proofErr w:type="spellStart"/>
            <w:r w:rsidR="00D909A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ovanståend</w:t>
            </w:r>
            <w:proofErr w:type="spellEnd"/>
            <w:r w:rsidR="00D909A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 huvud</w:t>
            </w:r>
            <w:r w:rsidRPr="00D53F0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förening</w:t>
            </w:r>
          </w:p>
        </w:tc>
      </w:tr>
    </w:tbl>
    <w:p w14:paraId="38D53397" w14:textId="0C9B7E7E" w:rsidR="00233A61" w:rsidRDefault="00233A61"/>
    <w:tbl>
      <w:tblPr>
        <w:tblW w:w="82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0"/>
        <w:gridCol w:w="960"/>
        <w:gridCol w:w="3800"/>
      </w:tblGrid>
      <w:tr w:rsidR="00D53F0E" w:rsidRPr="00D53F0E" w14:paraId="245990E9" w14:textId="77777777" w:rsidTr="00883B0D">
        <w:trPr>
          <w:trHeight w:val="300"/>
        </w:trPr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4446A2" w14:textId="77777777" w:rsidR="00D53F0E" w:rsidRPr="00D53F0E" w:rsidRDefault="00D53F0E" w:rsidP="0088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53F0E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707F" w14:textId="77777777" w:rsidR="00D53F0E" w:rsidRPr="00D53F0E" w:rsidRDefault="00D53F0E" w:rsidP="0088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68218" w14:textId="77777777" w:rsidR="00D53F0E" w:rsidRPr="00D53F0E" w:rsidRDefault="00D53F0E" w:rsidP="0088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53F0E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D53F0E" w:rsidRPr="00D53F0E" w14:paraId="1581494A" w14:textId="77777777" w:rsidTr="00883B0D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0B58" w14:textId="77777777" w:rsidR="00D53F0E" w:rsidRPr="00D53F0E" w:rsidRDefault="00D53F0E" w:rsidP="00883B0D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 w:rsidRPr="00D53F0E">
              <w:rPr>
                <w:rFonts w:eastAsia="Times New Roman" w:cs="Calibri"/>
                <w:color w:val="000000"/>
                <w:lang w:eastAsia="sv-SE"/>
              </w:rPr>
              <w:t>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4FA80" w14:textId="77777777" w:rsidR="00D53F0E" w:rsidRPr="00D53F0E" w:rsidRDefault="00D53F0E" w:rsidP="00883B0D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B792" w14:textId="77777777" w:rsidR="00D53F0E" w:rsidRPr="00D53F0E" w:rsidRDefault="00D53F0E" w:rsidP="00883B0D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 w:rsidRPr="00D53F0E">
              <w:rPr>
                <w:rFonts w:eastAsia="Times New Roman" w:cs="Calibri"/>
                <w:color w:val="000000"/>
                <w:lang w:eastAsia="sv-SE"/>
              </w:rPr>
              <w:t>Datum</w:t>
            </w:r>
          </w:p>
        </w:tc>
      </w:tr>
    </w:tbl>
    <w:p w14:paraId="1BE548EB" w14:textId="77777777" w:rsidR="00D53F0E" w:rsidRDefault="00D53F0E" w:rsidP="00D53F0E"/>
    <w:tbl>
      <w:tblPr>
        <w:tblW w:w="82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0"/>
        <w:gridCol w:w="960"/>
        <w:gridCol w:w="3800"/>
      </w:tblGrid>
      <w:tr w:rsidR="00D53F0E" w:rsidRPr="00D53F0E" w14:paraId="28EFC33A" w14:textId="77777777" w:rsidTr="00883B0D">
        <w:trPr>
          <w:trHeight w:val="300"/>
        </w:trPr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B1937" w14:textId="77777777" w:rsidR="00D53F0E" w:rsidRPr="00D53F0E" w:rsidRDefault="00D53F0E" w:rsidP="0088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53F0E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33582" w14:textId="77777777" w:rsidR="00D53F0E" w:rsidRPr="00D53F0E" w:rsidRDefault="00D53F0E" w:rsidP="0088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8B6F6" w14:textId="77777777" w:rsidR="00D53F0E" w:rsidRPr="00D53F0E" w:rsidRDefault="00D53F0E" w:rsidP="00883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53F0E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D53F0E" w:rsidRPr="00D53F0E" w14:paraId="0D3FC969" w14:textId="77777777" w:rsidTr="00883B0D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42F8" w14:textId="77777777" w:rsidR="00D53F0E" w:rsidRPr="00D53F0E" w:rsidRDefault="00D53F0E" w:rsidP="00883B0D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>
              <w:rPr>
                <w:rFonts w:eastAsia="Times New Roman" w:cs="Calibri"/>
                <w:color w:val="000000"/>
                <w:lang w:eastAsia="sv-SE"/>
              </w:rPr>
              <w:t>Firmatecknare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CEBA" w14:textId="77777777" w:rsidR="00D53F0E" w:rsidRPr="00D53F0E" w:rsidRDefault="00D53F0E" w:rsidP="00883B0D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9CF9" w14:textId="77777777" w:rsidR="00D53F0E" w:rsidRPr="00D53F0E" w:rsidRDefault="00D53F0E" w:rsidP="00883B0D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  <w:r>
              <w:rPr>
                <w:rFonts w:eastAsia="Times New Roman" w:cs="Calibri"/>
                <w:color w:val="000000"/>
                <w:lang w:eastAsia="sv-SE"/>
              </w:rPr>
              <w:t>Namnförtydligande</w:t>
            </w:r>
          </w:p>
        </w:tc>
      </w:tr>
    </w:tbl>
    <w:p w14:paraId="44506D75" w14:textId="77777777" w:rsidR="00D53F0E" w:rsidRPr="00F35B58" w:rsidRDefault="00D53F0E"/>
    <w:sectPr w:rsidR="00D53F0E" w:rsidRPr="00F35B58" w:rsidSect="00AF0426">
      <w:headerReference w:type="default" r:id="rId12"/>
      <w:footerReference w:type="default" r:id="rId13"/>
      <w:footerReference w:type="first" r:id="rId14"/>
      <w:pgSz w:w="11906" w:h="16838"/>
      <w:pgMar w:top="1418" w:right="1985" w:bottom="1985" w:left="1418" w:header="45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6060A" w14:textId="77777777" w:rsidR="00327050" w:rsidRDefault="00327050" w:rsidP="00091E50">
      <w:pPr>
        <w:spacing w:after="0" w:line="240" w:lineRule="auto"/>
      </w:pPr>
      <w:r>
        <w:separator/>
      </w:r>
    </w:p>
  </w:endnote>
  <w:endnote w:type="continuationSeparator" w:id="0">
    <w:p w14:paraId="4A438E8D" w14:textId="77777777" w:rsidR="00327050" w:rsidRDefault="00327050" w:rsidP="0009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 LT 45 Light">
    <w:altName w:val="Arial"/>
    <w:panose1 w:val="020B0404020002020204"/>
    <w:charset w:val="00"/>
    <w:family w:val="swiss"/>
    <w:pitch w:val="variable"/>
    <w:sig w:usb0="80000027" w:usb1="00000000" w:usb2="00000000" w:usb3="00000000" w:csb0="00000001" w:csb1="00000000"/>
  </w:font>
  <w:font w:name="TT Supermolot Neue">
    <w:altName w:val="Calibri"/>
    <w:panose1 w:val="02000503020000020004"/>
    <w:charset w:val="00"/>
    <w:family w:val="modern"/>
    <w:notTrueType/>
    <w:pitch w:val="variable"/>
    <w:sig w:usb0="A000022F" w:usb1="0000004B" w:usb2="00000000" w:usb3="00000000" w:csb0="00000097" w:csb1="00000000"/>
  </w:font>
  <w:font w:name="TT Supermolot Neue Light">
    <w:altName w:val="Calibri"/>
    <w:panose1 w:val="02000503020000020004"/>
    <w:charset w:val="00"/>
    <w:family w:val="modern"/>
    <w:notTrueType/>
    <w:pitch w:val="variable"/>
    <w:sig w:usb0="A000022F" w:usb1="50000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 Supermolot Neue Thin">
    <w:altName w:val="Calibri"/>
    <w:panose1 w:val="02000503020000020003"/>
    <w:charset w:val="00"/>
    <w:family w:val="modern"/>
    <w:notTrueType/>
    <w:pitch w:val="variable"/>
    <w:sig w:usb0="A000022F" w:usb1="0000004B" w:usb2="00000000" w:usb3="00000000" w:csb0="00000097" w:csb1="00000000"/>
  </w:font>
  <w:font w:name="Times New Roman (CS-brödtext)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6D3B0" w14:textId="77777777" w:rsidR="00F3012A" w:rsidRDefault="00DF4373">
    <w:pPr>
      <w:pStyle w:val="Sidfot"/>
      <w:jc w:val="right"/>
      <w:rPr>
        <w:noProof/>
      </w:rPr>
    </w:pPr>
    <w:r>
      <w:rPr>
        <w:rFonts w:ascii="TT Supermolot Neue" w:eastAsiaTheme="majorEastAsia" w:hAnsi="TT Supermolot Neue" w:cstheme="majorBidi"/>
        <w:i/>
        <w:iCs/>
        <w:noProof/>
        <w:color w:val="2F5496" w:themeColor="accent1" w:themeShade="BF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0C1A3A5" wp14:editId="4FAFE6CE">
              <wp:simplePos x="0" y="0"/>
              <wp:positionH relativeFrom="column">
                <wp:posOffset>201206</wp:posOffset>
              </wp:positionH>
              <wp:positionV relativeFrom="paragraph">
                <wp:posOffset>-13335</wp:posOffset>
              </wp:positionV>
              <wp:extent cx="4139565" cy="395470"/>
              <wp:effectExtent l="0" t="0" r="0" b="0"/>
              <wp:wrapNone/>
              <wp:docPr id="54" name="Textruta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9565" cy="395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1F0808" w14:textId="77777777" w:rsidR="00F3012A" w:rsidRPr="00AA18C1" w:rsidRDefault="00F3012A" w:rsidP="001B6A95">
                          <w:pPr>
                            <w:pStyle w:val="Rubrik1"/>
                          </w:pPr>
                          <w:r>
                            <w:t>TITELRUBRIK DOKUMENT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C1A3A5" id="_x0000_t202" coordsize="21600,21600" o:spt="202" path="m,l,21600r21600,l21600,xe">
              <v:stroke joinstyle="miter"/>
              <v:path gradientshapeok="t" o:connecttype="rect"/>
            </v:shapetype>
            <v:shape id="Textruta 54" o:spid="_x0000_s1026" type="#_x0000_t202" style="position:absolute;left:0;text-align:left;margin-left:15.85pt;margin-top:-1.05pt;width:325.95pt;height:31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" filled="f" stroked="f" strokeweight=".5pt">
              <v:textbox>
                <w:txbxContent>
                  <w:p w14:paraId="2C1F0808" w14:textId="77777777" w:rsidR="00F3012A" w:rsidRPr="00AA18C1" w:rsidRDefault="00F3012A" w:rsidP="001B6A95">
                    <w:pPr>
                      <w:pStyle w:val="Rubrik1"/>
                    </w:pPr>
                    <w:r>
                      <w:t>TITELRUBRIK DOKUMENT</w:t>
                    </w:r>
                  </w:p>
                </w:txbxContent>
              </v:textbox>
            </v:shape>
          </w:pict>
        </mc:Fallback>
      </mc:AlternateContent>
    </w:r>
  </w:p>
  <w:p w14:paraId="30C3DCE2" w14:textId="77777777" w:rsidR="00F3012A" w:rsidRPr="004A2A26" w:rsidRDefault="00F3012A">
    <w:pPr>
      <w:pStyle w:val="Sidfot"/>
      <w:jc w:val="right"/>
      <w:rPr>
        <w:rFonts w:ascii="TT Supermolot Neue" w:hAnsi="TT Supermolot Neue"/>
        <w:b/>
        <w:bCs/>
      </w:rPr>
    </w:pPr>
    <w:r w:rsidRPr="00EB64F2">
      <w:rPr>
        <w:noProof/>
      </w:rPr>
      <w:drawing>
        <wp:anchor distT="0" distB="0" distL="114300" distR="114300" simplePos="0" relativeHeight="251672064" behindDoc="0" locked="0" layoutInCell="1" allowOverlap="1" wp14:anchorId="2A363C09" wp14:editId="7DA9FEE1">
          <wp:simplePos x="0" y="0"/>
          <wp:positionH relativeFrom="column">
            <wp:posOffset>7654</wp:posOffset>
          </wp:positionH>
          <wp:positionV relativeFrom="paragraph">
            <wp:posOffset>-30480</wp:posOffset>
          </wp:positionV>
          <wp:extent cx="209405" cy="209405"/>
          <wp:effectExtent l="0" t="0" r="0" b="0"/>
          <wp:wrapNone/>
          <wp:docPr id="1073741854" name="Bildobjekt 1073741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05" cy="209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64F2">
      <w:rPr>
        <w:noProof/>
      </w:rPr>
      <w:t xml:space="preserve"> </w:t>
    </w:r>
    <w:r w:rsidRPr="00EB64F2">
      <w:t xml:space="preserve"> </w:t>
    </w:r>
    <w:sdt>
      <w:sdtPr>
        <w:id w:val="-807774167"/>
        <w:docPartObj>
          <w:docPartGallery w:val="Page Numbers (Bottom of Page)"/>
          <w:docPartUnique/>
        </w:docPartObj>
      </w:sdtPr>
      <w:sdtEndPr>
        <w:rPr>
          <w:rFonts w:ascii="TT Supermolot Neue" w:hAnsi="TT Supermolot Neue"/>
          <w:b/>
          <w:bCs/>
        </w:rPr>
      </w:sdtEndPr>
      <w:sdtContent>
        <w:r w:rsidRPr="004A2A26">
          <w:rPr>
            <w:rFonts w:ascii="TT Supermolot Neue" w:hAnsi="TT Supermolot Neue"/>
            <w:b/>
            <w:bCs/>
          </w:rPr>
          <w:fldChar w:fldCharType="begin"/>
        </w:r>
        <w:r w:rsidRPr="004A2A26">
          <w:rPr>
            <w:rFonts w:ascii="TT Supermolot Neue" w:hAnsi="TT Supermolot Neue"/>
            <w:b/>
            <w:bCs/>
          </w:rPr>
          <w:instrText>PAGE   \* MERGEFORMAT</w:instrText>
        </w:r>
        <w:r w:rsidRPr="004A2A26">
          <w:rPr>
            <w:rFonts w:ascii="TT Supermolot Neue" w:hAnsi="TT Supermolot Neue"/>
            <w:b/>
            <w:bCs/>
          </w:rPr>
          <w:fldChar w:fldCharType="separate"/>
        </w:r>
        <w:r w:rsidRPr="004A2A26">
          <w:rPr>
            <w:rFonts w:ascii="TT Supermolot Neue" w:hAnsi="TT Supermolot Neue"/>
            <w:b/>
            <w:bCs/>
          </w:rPr>
          <w:t>2</w:t>
        </w:r>
        <w:r w:rsidRPr="004A2A26">
          <w:rPr>
            <w:rFonts w:ascii="TT Supermolot Neue" w:hAnsi="TT Supermolot Neue"/>
            <w:b/>
            <w:bCs/>
          </w:rPr>
          <w:fldChar w:fldCharType="end"/>
        </w:r>
      </w:sdtContent>
    </w:sdt>
  </w:p>
  <w:p w14:paraId="64FD8AB0" w14:textId="77777777" w:rsidR="00F3012A" w:rsidRDefault="00F3012A" w:rsidP="004A2A26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00C43" w14:textId="3A0373A2" w:rsidR="008C1955" w:rsidRDefault="00AF0426" w:rsidP="008C1955">
    <w:pPr>
      <w:pStyle w:val="Sidfot"/>
      <w:tabs>
        <w:tab w:val="clear" w:pos="4536"/>
        <w:tab w:val="clear" w:pos="9072"/>
        <w:tab w:val="left" w:pos="645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3177F315" wp14:editId="0DE708F4">
              <wp:simplePos x="0" y="0"/>
              <wp:positionH relativeFrom="page">
                <wp:align>center</wp:align>
              </wp:positionH>
              <wp:positionV relativeFrom="paragraph">
                <wp:posOffset>-668655</wp:posOffset>
              </wp:positionV>
              <wp:extent cx="5619750" cy="19050"/>
              <wp:effectExtent l="19050" t="38100" r="38100" b="38100"/>
              <wp:wrapNone/>
              <wp:docPr id="6" name="Rak koppli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19750" cy="19050"/>
                      </a:xfrm>
                      <a:prstGeom prst="line">
                        <a:avLst/>
                      </a:prstGeom>
                      <a:ln w="76200">
                        <a:solidFill>
                          <a:srgbClr val="22264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0226DE" id="Rak koppling 6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-52.65pt" to="442.5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" strokecolor="#22264a" strokeweight="6pt">
              <v:stroke joinstyle="miter"/>
              <w10:wrap anchorx="page"/>
            </v:line>
          </w:pict>
        </mc:Fallback>
      </mc:AlternateContent>
    </w:r>
    <w:r w:rsidR="008C195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93591" w14:textId="77777777" w:rsidR="00327050" w:rsidRDefault="00327050" w:rsidP="00091E50">
      <w:pPr>
        <w:spacing w:after="0" w:line="240" w:lineRule="auto"/>
      </w:pPr>
      <w:r>
        <w:separator/>
      </w:r>
    </w:p>
  </w:footnote>
  <w:footnote w:type="continuationSeparator" w:id="0">
    <w:p w14:paraId="1CCC2403" w14:textId="77777777" w:rsidR="00327050" w:rsidRDefault="00327050" w:rsidP="00091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922E2" w14:textId="1ACE1A39" w:rsidR="00F3012A" w:rsidRDefault="00F3012A">
    <w:pPr>
      <w:pStyle w:val="Sidhuvud"/>
    </w:pPr>
    <w:r w:rsidRPr="00EB64F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D1837"/>
    <w:multiLevelType w:val="hybridMultilevel"/>
    <w:tmpl w:val="7988F648"/>
    <w:lvl w:ilvl="0" w:tplc="041D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6756916"/>
    <w:multiLevelType w:val="hybridMultilevel"/>
    <w:tmpl w:val="DCF2F2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00326"/>
    <w:multiLevelType w:val="hybridMultilevel"/>
    <w:tmpl w:val="023E4D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73DC3"/>
    <w:multiLevelType w:val="hybridMultilevel"/>
    <w:tmpl w:val="B5F286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F16D1"/>
    <w:multiLevelType w:val="multilevel"/>
    <w:tmpl w:val="3498159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380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38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EA42593"/>
    <w:multiLevelType w:val="hybridMultilevel"/>
    <w:tmpl w:val="88B027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A100E"/>
    <w:multiLevelType w:val="hybridMultilevel"/>
    <w:tmpl w:val="20F01CF2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D137F7D"/>
    <w:multiLevelType w:val="hybridMultilevel"/>
    <w:tmpl w:val="538C9A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B503C"/>
    <w:multiLevelType w:val="hybridMultilevel"/>
    <w:tmpl w:val="B1E42B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9025C"/>
    <w:multiLevelType w:val="hybridMultilevel"/>
    <w:tmpl w:val="6EE4AF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722EE"/>
    <w:multiLevelType w:val="hybridMultilevel"/>
    <w:tmpl w:val="7590B3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8024A"/>
    <w:multiLevelType w:val="hybridMultilevel"/>
    <w:tmpl w:val="EC1229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697C0D"/>
    <w:multiLevelType w:val="hybridMultilevel"/>
    <w:tmpl w:val="097E9C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CB4E2">
      <w:numFmt w:val="bullet"/>
      <w:lvlText w:val="•"/>
      <w:lvlJc w:val="left"/>
      <w:pPr>
        <w:ind w:left="2380" w:hanging="1300"/>
      </w:pPr>
      <w:rPr>
        <w:rFonts w:ascii="Calibri" w:eastAsiaTheme="minorHAnsi" w:hAnsi="Calibri" w:cs="Calibri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B0CB2"/>
    <w:multiLevelType w:val="hybridMultilevel"/>
    <w:tmpl w:val="77C06D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A2C96"/>
    <w:multiLevelType w:val="hybridMultilevel"/>
    <w:tmpl w:val="60C017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A3BA0"/>
    <w:multiLevelType w:val="hybridMultilevel"/>
    <w:tmpl w:val="BA32C0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284331"/>
    <w:multiLevelType w:val="hybridMultilevel"/>
    <w:tmpl w:val="25AEEAD6"/>
    <w:lvl w:ilvl="0" w:tplc="09E272D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CE2CAF"/>
    <w:multiLevelType w:val="hybridMultilevel"/>
    <w:tmpl w:val="0890FF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402DA"/>
    <w:multiLevelType w:val="hybridMultilevel"/>
    <w:tmpl w:val="48F68E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57269E"/>
    <w:multiLevelType w:val="hybridMultilevel"/>
    <w:tmpl w:val="4E766EE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600491">
    <w:abstractNumId w:val="9"/>
  </w:num>
  <w:num w:numId="2" w16cid:durableId="789781459">
    <w:abstractNumId w:val="1"/>
  </w:num>
  <w:num w:numId="3" w16cid:durableId="976185985">
    <w:abstractNumId w:val="3"/>
  </w:num>
  <w:num w:numId="4" w16cid:durableId="744956137">
    <w:abstractNumId w:val="8"/>
  </w:num>
  <w:num w:numId="5" w16cid:durableId="595139115">
    <w:abstractNumId w:val="17"/>
  </w:num>
  <w:num w:numId="6" w16cid:durableId="1657568897">
    <w:abstractNumId w:val="19"/>
  </w:num>
  <w:num w:numId="7" w16cid:durableId="1613971341">
    <w:abstractNumId w:val="18"/>
  </w:num>
  <w:num w:numId="8" w16cid:durableId="630331826">
    <w:abstractNumId w:val="5"/>
  </w:num>
  <w:num w:numId="9" w16cid:durableId="1316765095">
    <w:abstractNumId w:val="12"/>
  </w:num>
  <w:num w:numId="10" w16cid:durableId="507019081">
    <w:abstractNumId w:val="13"/>
  </w:num>
  <w:num w:numId="11" w16cid:durableId="1966883659">
    <w:abstractNumId w:val="14"/>
  </w:num>
  <w:num w:numId="12" w16cid:durableId="809136067">
    <w:abstractNumId w:val="6"/>
  </w:num>
  <w:num w:numId="13" w16cid:durableId="49967488">
    <w:abstractNumId w:val="4"/>
  </w:num>
  <w:num w:numId="14" w16cid:durableId="436798036">
    <w:abstractNumId w:val="0"/>
  </w:num>
  <w:num w:numId="15" w16cid:durableId="1088381439">
    <w:abstractNumId w:val="2"/>
  </w:num>
  <w:num w:numId="16" w16cid:durableId="646013921">
    <w:abstractNumId w:val="7"/>
  </w:num>
  <w:num w:numId="17" w16cid:durableId="1799569440">
    <w:abstractNumId w:val="10"/>
  </w:num>
  <w:num w:numId="18" w16cid:durableId="13007228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4124160">
    <w:abstractNumId w:val="16"/>
  </w:num>
  <w:num w:numId="20" w16cid:durableId="1899054238">
    <w:abstractNumId w:val="15"/>
  </w:num>
  <w:num w:numId="21" w16cid:durableId="12527379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839"/>
    <w:rsid w:val="00020DA2"/>
    <w:rsid w:val="00023711"/>
    <w:rsid w:val="00037E5D"/>
    <w:rsid w:val="00041225"/>
    <w:rsid w:val="00042615"/>
    <w:rsid w:val="00046783"/>
    <w:rsid w:val="000525EE"/>
    <w:rsid w:val="00052971"/>
    <w:rsid w:val="00052E97"/>
    <w:rsid w:val="00054F39"/>
    <w:rsid w:val="00057FAE"/>
    <w:rsid w:val="00063CBB"/>
    <w:rsid w:val="0006423A"/>
    <w:rsid w:val="00076982"/>
    <w:rsid w:val="000838EF"/>
    <w:rsid w:val="00091E50"/>
    <w:rsid w:val="00095F8C"/>
    <w:rsid w:val="000B4E45"/>
    <w:rsid w:val="000C1BC9"/>
    <w:rsid w:val="000C3AAD"/>
    <w:rsid w:val="000D3BBC"/>
    <w:rsid w:val="000F0892"/>
    <w:rsid w:val="000F4B0A"/>
    <w:rsid w:val="000F50D8"/>
    <w:rsid w:val="00104331"/>
    <w:rsid w:val="00111F06"/>
    <w:rsid w:val="0011316C"/>
    <w:rsid w:val="00115FE4"/>
    <w:rsid w:val="001328EF"/>
    <w:rsid w:val="0013620C"/>
    <w:rsid w:val="0014339B"/>
    <w:rsid w:val="0014644D"/>
    <w:rsid w:val="00160343"/>
    <w:rsid w:val="001762C9"/>
    <w:rsid w:val="00176CDA"/>
    <w:rsid w:val="001843EC"/>
    <w:rsid w:val="001A3243"/>
    <w:rsid w:val="001A3287"/>
    <w:rsid w:val="001B055D"/>
    <w:rsid w:val="001B0AAC"/>
    <w:rsid w:val="001B32E7"/>
    <w:rsid w:val="001B4353"/>
    <w:rsid w:val="001B6A95"/>
    <w:rsid w:val="001B7D7B"/>
    <w:rsid w:val="001C485D"/>
    <w:rsid w:val="001D18A5"/>
    <w:rsid w:val="001D452E"/>
    <w:rsid w:val="001E41DA"/>
    <w:rsid w:val="001F7986"/>
    <w:rsid w:val="00203B22"/>
    <w:rsid w:val="00203E9F"/>
    <w:rsid w:val="00210D94"/>
    <w:rsid w:val="0021293F"/>
    <w:rsid w:val="00233A61"/>
    <w:rsid w:val="00240C37"/>
    <w:rsid w:val="00243C2D"/>
    <w:rsid w:val="00245EC1"/>
    <w:rsid w:val="00251F2C"/>
    <w:rsid w:val="00251FD7"/>
    <w:rsid w:val="00254F10"/>
    <w:rsid w:val="00284B36"/>
    <w:rsid w:val="00291D6A"/>
    <w:rsid w:val="002B08F5"/>
    <w:rsid w:val="002D0136"/>
    <w:rsid w:val="002D5A8D"/>
    <w:rsid w:val="002F4BBD"/>
    <w:rsid w:val="003053FF"/>
    <w:rsid w:val="00305ACF"/>
    <w:rsid w:val="0031187B"/>
    <w:rsid w:val="00313F89"/>
    <w:rsid w:val="00320314"/>
    <w:rsid w:val="00327050"/>
    <w:rsid w:val="00333975"/>
    <w:rsid w:val="00344778"/>
    <w:rsid w:val="00347E41"/>
    <w:rsid w:val="003554E4"/>
    <w:rsid w:val="003801B0"/>
    <w:rsid w:val="003968B1"/>
    <w:rsid w:val="0039715C"/>
    <w:rsid w:val="003B29CC"/>
    <w:rsid w:val="003B4A24"/>
    <w:rsid w:val="003C5C8D"/>
    <w:rsid w:val="003F0D6F"/>
    <w:rsid w:val="00402014"/>
    <w:rsid w:val="00403EA8"/>
    <w:rsid w:val="00417D31"/>
    <w:rsid w:val="004228E6"/>
    <w:rsid w:val="00423888"/>
    <w:rsid w:val="00426F15"/>
    <w:rsid w:val="00431039"/>
    <w:rsid w:val="00457C3E"/>
    <w:rsid w:val="004658C6"/>
    <w:rsid w:val="00476D81"/>
    <w:rsid w:val="00486AAE"/>
    <w:rsid w:val="004A2A26"/>
    <w:rsid w:val="004C46BE"/>
    <w:rsid w:val="004C59A6"/>
    <w:rsid w:val="004D4CFB"/>
    <w:rsid w:val="004E14D6"/>
    <w:rsid w:val="004E1A9C"/>
    <w:rsid w:val="004F5352"/>
    <w:rsid w:val="00507165"/>
    <w:rsid w:val="005214AC"/>
    <w:rsid w:val="00521F5C"/>
    <w:rsid w:val="005223E9"/>
    <w:rsid w:val="00531901"/>
    <w:rsid w:val="005601CD"/>
    <w:rsid w:val="00565455"/>
    <w:rsid w:val="00572EB2"/>
    <w:rsid w:val="0057340C"/>
    <w:rsid w:val="00577D35"/>
    <w:rsid w:val="00594DE0"/>
    <w:rsid w:val="00595BEF"/>
    <w:rsid w:val="005969E3"/>
    <w:rsid w:val="0059768E"/>
    <w:rsid w:val="005F4714"/>
    <w:rsid w:val="006059E7"/>
    <w:rsid w:val="0062342A"/>
    <w:rsid w:val="006353F1"/>
    <w:rsid w:val="006452B5"/>
    <w:rsid w:val="00667FB3"/>
    <w:rsid w:val="00690981"/>
    <w:rsid w:val="00693A9D"/>
    <w:rsid w:val="00697C46"/>
    <w:rsid w:val="006A0EDC"/>
    <w:rsid w:val="006A1CAB"/>
    <w:rsid w:val="006A2001"/>
    <w:rsid w:val="006A43A9"/>
    <w:rsid w:val="006A4BC3"/>
    <w:rsid w:val="006C0F67"/>
    <w:rsid w:val="006C30AA"/>
    <w:rsid w:val="006D6FAE"/>
    <w:rsid w:val="006E24A0"/>
    <w:rsid w:val="006E26B7"/>
    <w:rsid w:val="006E66F7"/>
    <w:rsid w:val="006F1154"/>
    <w:rsid w:val="006F63AE"/>
    <w:rsid w:val="007015A3"/>
    <w:rsid w:val="00732D59"/>
    <w:rsid w:val="00734653"/>
    <w:rsid w:val="00736B48"/>
    <w:rsid w:val="00757A51"/>
    <w:rsid w:val="007632C0"/>
    <w:rsid w:val="00766335"/>
    <w:rsid w:val="00766F03"/>
    <w:rsid w:val="00767D6D"/>
    <w:rsid w:val="00771905"/>
    <w:rsid w:val="00780C51"/>
    <w:rsid w:val="0078486E"/>
    <w:rsid w:val="00793E59"/>
    <w:rsid w:val="007A7C18"/>
    <w:rsid w:val="007C0CD0"/>
    <w:rsid w:val="007C0DFF"/>
    <w:rsid w:val="007C53F8"/>
    <w:rsid w:val="007C6DD0"/>
    <w:rsid w:val="007D6105"/>
    <w:rsid w:val="007E187D"/>
    <w:rsid w:val="00812674"/>
    <w:rsid w:val="00814CAA"/>
    <w:rsid w:val="008230B4"/>
    <w:rsid w:val="00830E7D"/>
    <w:rsid w:val="0084143A"/>
    <w:rsid w:val="00845E24"/>
    <w:rsid w:val="0087659C"/>
    <w:rsid w:val="00877B17"/>
    <w:rsid w:val="00882FC2"/>
    <w:rsid w:val="00893445"/>
    <w:rsid w:val="00896C00"/>
    <w:rsid w:val="008B1CDB"/>
    <w:rsid w:val="008C1955"/>
    <w:rsid w:val="00914FB9"/>
    <w:rsid w:val="00923765"/>
    <w:rsid w:val="00956F98"/>
    <w:rsid w:val="00962487"/>
    <w:rsid w:val="00965318"/>
    <w:rsid w:val="0096566B"/>
    <w:rsid w:val="009805B5"/>
    <w:rsid w:val="009A184E"/>
    <w:rsid w:val="009B3638"/>
    <w:rsid w:val="009C3161"/>
    <w:rsid w:val="009C6B95"/>
    <w:rsid w:val="009F6468"/>
    <w:rsid w:val="00A006EA"/>
    <w:rsid w:val="00A04699"/>
    <w:rsid w:val="00A11FF3"/>
    <w:rsid w:val="00A1642E"/>
    <w:rsid w:val="00A204DB"/>
    <w:rsid w:val="00A216F7"/>
    <w:rsid w:val="00A26F02"/>
    <w:rsid w:val="00A402AF"/>
    <w:rsid w:val="00A426EE"/>
    <w:rsid w:val="00A72B75"/>
    <w:rsid w:val="00A82423"/>
    <w:rsid w:val="00A858E0"/>
    <w:rsid w:val="00A913F4"/>
    <w:rsid w:val="00A95FC9"/>
    <w:rsid w:val="00A973EC"/>
    <w:rsid w:val="00AA18C1"/>
    <w:rsid w:val="00AA3363"/>
    <w:rsid w:val="00AB1D66"/>
    <w:rsid w:val="00AD0D11"/>
    <w:rsid w:val="00AD3091"/>
    <w:rsid w:val="00AF0426"/>
    <w:rsid w:val="00AF0B99"/>
    <w:rsid w:val="00AF138C"/>
    <w:rsid w:val="00AF1E8C"/>
    <w:rsid w:val="00B0697C"/>
    <w:rsid w:val="00B130D5"/>
    <w:rsid w:val="00B22CAE"/>
    <w:rsid w:val="00B25AE9"/>
    <w:rsid w:val="00B31746"/>
    <w:rsid w:val="00B34928"/>
    <w:rsid w:val="00B361AB"/>
    <w:rsid w:val="00B5217B"/>
    <w:rsid w:val="00B53900"/>
    <w:rsid w:val="00B5402C"/>
    <w:rsid w:val="00B600E3"/>
    <w:rsid w:val="00B87B24"/>
    <w:rsid w:val="00BA4057"/>
    <w:rsid w:val="00BD721D"/>
    <w:rsid w:val="00BF0B73"/>
    <w:rsid w:val="00BF1A8C"/>
    <w:rsid w:val="00BF7FA5"/>
    <w:rsid w:val="00C12A72"/>
    <w:rsid w:val="00C12C34"/>
    <w:rsid w:val="00C2139C"/>
    <w:rsid w:val="00C24CC9"/>
    <w:rsid w:val="00C25281"/>
    <w:rsid w:val="00C310FE"/>
    <w:rsid w:val="00C31B65"/>
    <w:rsid w:val="00C32571"/>
    <w:rsid w:val="00C355DB"/>
    <w:rsid w:val="00C441FA"/>
    <w:rsid w:val="00C44E5E"/>
    <w:rsid w:val="00C501F7"/>
    <w:rsid w:val="00C519C3"/>
    <w:rsid w:val="00C643C4"/>
    <w:rsid w:val="00C7378E"/>
    <w:rsid w:val="00C74092"/>
    <w:rsid w:val="00C77603"/>
    <w:rsid w:val="00C96B0E"/>
    <w:rsid w:val="00CA09B7"/>
    <w:rsid w:val="00CA250E"/>
    <w:rsid w:val="00CB5836"/>
    <w:rsid w:val="00CC5447"/>
    <w:rsid w:val="00CC7690"/>
    <w:rsid w:val="00CD7266"/>
    <w:rsid w:val="00CE424E"/>
    <w:rsid w:val="00CE5814"/>
    <w:rsid w:val="00D161E3"/>
    <w:rsid w:val="00D23422"/>
    <w:rsid w:val="00D24881"/>
    <w:rsid w:val="00D25BA5"/>
    <w:rsid w:val="00D25E16"/>
    <w:rsid w:val="00D34D76"/>
    <w:rsid w:val="00D47CCC"/>
    <w:rsid w:val="00D53F0E"/>
    <w:rsid w:val="00D67571"/>
    <w:rsid w:val="00D72BE5"/>
    <w:rsid w:val="00D72F8C"/>
    <w:rsid w:val="00D73E8C"/>
    <w:rsid w:val="00D75BCD"/>
    <w:rsid w:val="00D77E3F"/>
    <w:rsid w:val="00D909AD"/>
    <w:rsid w:val="00D92336"/>
    <w:rsid w:val="00DA26EF"/>
    <w:rsid w:val="00DA2DE9"/>
    <w:rsid w:val="00DC669B"/>
    <w:rsid w:val="00DF4373"/>
    <w:rsid w:val="00E01AA4"/>
    <w:rsid w:val="00E041BA"/>
    <w:rsid w:val="00E1250B"/>
    <w:rsid w:val="00E205BD"/>
    <w:rsid w:val="00E23C2A"/>
    <w:rsid w:val="00E24C98"/>
    <w:rsid w:val="00E33B59"/>
    <w:rsid w:val="00E33F0F"/>
    <w:rsid w:val="00E41868"/>
    <w:rsid w:val="00E42A8D"/>
    <w:rsid w:val="00E43B59"/>
    <w:rsid w:val="00E563C3"/>
    <w:rsid w:val="00E924EA"/>
    <w:rsid w:val="00E96537"/>
    <w:rsid w:val="00EA2839"/>
    <w:rsid w:val="00EB64F2"/>
    <w:rsid w:val="00EC11EA"/>
    <w:rsid w:val="00EE044F"/>
    <w:rsid w:val="00EE53B2"/>
    <w:rsid w:val="00F00588"/>
    <w:rsid w:val="00F04D04"/>
    <w:rsid w:val="00F13B85"/>
    <w:rsid w:val="00F16EB1"/>
    <w:rsid w:val="00F21C7D"/>
    <w:rsid w:val="00F3012A"/>
    <w:rsid w:val="00F3586A"/>
    <w:rsid w:val="00F35B58"/>
    <w:rsid w:val="00F46914"/>
    <w:rsid w:val="00F908EE"/>
    <w:rsid w:val="00FD014B"/>
    <w:rsid w:val="00FE4B52"/>
    <w:rsid w:val="00FF1D5F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F8B88"/>
  <w15:chartTrackingRefBased/>
  <w15:docId w15:val="{D2E03A1F-6D63-43E1-A38C-59D6E5A3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öptext"/>
    <w:qFormat/>
    <w:rsid w:val="00771905"/>
    <w:rPr>
      <w:rFonts w:ascii="HelveticaNeue LT 45 Light" w:hAnsi="HelveticaNeue LT 45 Light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1B6A95"/>
    <w:pPr>
      <w:keepNext/>
      <w:keepLines/>
      <w:spacing w:before="240" w:after="0"/>
      <w:outlineLvl w:val="0"/>
    </w:pPr>
    <w:rPr>
      <w:rFonts w:ascii="TT Supermolot Neue" w:eastAsiaTheme="majorEastAsia" w:hAnsi="TT Supermolot Neue" w:cstheme="majorBidi"/>
      <w:b/>
      <w:color w:val="2D314E"/>
      <w:sz w:val="48"/>
      <w:szCs w:val="48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6A4BC3"/>
    <w:pPr>
      <w:keepNext/>
      <w:keepLines/>
      <w:spacing w:before="40" w:after="0"/>
      <w:outlineLvl w:val="1"/>
    </w:pPr>
    <w:rPr>
      <w:rFonts w:ascii="TT Supermolot Neue" w:eastAsiaTheme="majorEastAsia" w:hAnsi="TT Supermolot Neue" w:cstheme="majorBidi"/>
      <w:b/>
      <w:color w:val="2D314E"/>
      <w:sz w:val="28"/>
      <w:szCs w:val="28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6A4BC3"/>
    <w:pPr>
      <w:keepNext/>
      <w:keepLines/>
      <w:spacing w:before="40" w:after="0"/>
      <w:outlineLvl w:val="2"/>
    </w:pPr>
    <w:rPr>
      <w:rFonts w:ascii="TT Supermolot Neue Light" w:eastAsiaTheme="majorEastAsia" w:hAnsi="TT Supermolot Neue Light" w:cs="Calibri"/>
      <w:color w:val="2D314E"/>
      <w:szCs w:val="24"/>
      <w:lang w:val="en-US"/>
    </w:rPr>
  </w:style>
  <w:style w:type="paragraph" w:styleId="Rubrik4">
    <w:name w:val="heading 4"/>
    <w:basedOn w:val="Normal"/>
    <w:next w:val="Normal"/>
    <w:link w:val="Rubrik4Char"/>
    <w:autoRedefine/>
    <w:uiPriority w:val="9"/>
    <w:unhideWhenUsed/>
    <w:rsid w:val="00A72B75"/>
    <w:pPr>
      <w:keepNext/>
      <w:keepLines/>
      <w:spacing w:before="40" w:after="0"/>
      <w:outlineLvl w:val="3"/>
    </w:pPr>
    <w:rPr>
      <w:rFonts w:ascii="TT Supermolot Neue" w:eastAsiaTheme="majorEastAsia" w:hAnsi="TT Supermolot Neue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091E50"/>
    <w:pPr>
      <w:keepNext/>
      <w:keepLines/>
      <w:spacing w:before="40" w:after="0"/>
      <w:outlineLvl w:val="4"/>
    </w:pPr>
    <w:rPr>
      <w:rFonts w:eastAsiaTheme="majorEastAsia" w:cstheme="majorBidi"/>
      <w:b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rsid w:val="00091E50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91E50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91E50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91E50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OmslagRub2">
    <w:name w:val="Omslag_Rub 2"/>
    <w:basedOn w:val="Normal"/>
    <w:rsid w:val="005214AC"/>
    <w:pPr>
      <w:spacing w:after="120" w:line="240" w:lineRule="auto"/>
    </w:pPr>
    <w:rPr>
      <w:rFonts w:ascii="Arial" w:eastAsia="Calibri" w:hAnsi="Arial" w:cs="Courier New"/>
      <w:color w:val="595959"/>
      <w:spacing w:val="-16"/>
      <w:kern w:val="56"/>
      <w:sz w:val="28"/>
      <w:szCs w:val="20"/>
    </w:rPr>
  </w:style>
  <w:style w:type="character" w:customStyle="1" w:styleId="Rubrik1Char">
    <w:name w:val="Rubrik 1 Char"/>
    <w:basedOn w:val="Standardstycketeckensnitt"/>
    <w:link w:val="Rubrik1"/>
    <w:uiPriority w:val="9"/>
    <w:rsid w:val="001B6A95"/>
    <w:rPr>
      <w:rFonts w:ascii="TT Supermolot Neue" w:eastAsiaTheme="majorEastAsia" w:hAnsi="TT Supermolot Neue" w:cstheme="majorBidi"/>
      <w:b/>
      <w:color w:val="2D314E"/>
      <w:sz w:val="48"/>
      <w:szCs w:val="48"/>
    </w:rPr>
  </w:style>
  <w:style w:type="character" w:customStyle="1" w:styleId="Rubrik2Char">
    <w:name w:val="Rubrik 2 Char"/>
    <w:basedOn w:val="Standardstycketeckensnitt"/>
    <w:link w:val="Rubrik2"/>
    <w:uiPriority w:val="9"/>
    <w:rsid w:val="006A4BC3"/>
    <w:rPr>
      <w:rFonts w:ascii="TT Supermolot Neue" w:eastAsiaTheme="majorEastAsia" w:hAnsi="TT Supermolot Neue" w:cstheme="majorBidi"/>
      <w:b/>
      <w:color w:val="2D314E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6A4BC3"/>
    <w:rPr>
      <w:rFonts w:ascii="TT Supermolot Neue Light" w:eastAsiaTheme="majorEastAsia" w:hAnsi="TT Supermolot Neue Light" w:cs="Calibri"/>
      <w:color w:val="2D314E"/>
      <w:szCs w:val="24"/>
      <w:lang w:val="en-US"/>
    </w:rPr>
  </w:style>
  <w:style w:type="character" w:customStyle="1" w:styleId="Rubrik4Char">
    <w:name w:val="Rubrik 4 Char"/>
    <w:basedOn w:val="Standardstycketeckensnitt"/>
    <w:link w:val="Rubrik4"/>
    <w:uiPriority w:val="9"/>
    <w:rsid w:val="00A72B75"/>
    <w:rPr>
      <w:rFonts w:ascii="TT Supermolot Neue" w:eastAsiaTheme="majorEastAsia" w:hAnsi="TT Supermolot Neue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rsid w:val="00091E50"/>
    <w:rPr>
      <w:rFonts w:ascii="HelveticaNeue" w:eastAsiaTheme="majorEastAsia" w:hAnsi="HelveticaNeue" w:cstheme="majorBidi"/>
      <w:b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91E50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91E50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91E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91E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rsid w:val="00091E50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091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09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091E5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091E50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091E50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91E5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91E50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91E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91E50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091E50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091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91E50"/>
    <w:rPr>
      <w:sz w:val="20"/>
    </w:rPr>
  </w:style>
  <w:style w:type="paragraph" w:styleId="Sidfot">
    <w:name w:val="footer"/>
    <w:basedOn w:val="Normal"/>
    <w:link w:val="SidfotChar"/>
    <w:uiPriority w:val="99"/>
    <w:unhideWhenUsed/>
    <w:rsid w:val="00091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91E50"/>
    <w:rPr>
      <w:sz w:val="20"/>
    </w:rPr>
  </w:style>
  <w:style w:type="character" w:styleId="Olstomnmnande">
    <w:name w:val="Unresolved Mention"/>
    <w:basedOn w:val="Standardstycketeckensnitt"/>
    <w:uiPriority w:val="99"/>
    <w:semiHidden/>
    <w:unhideWhenUsed/>
    <w:rsid w:val="00091E50"/>
    <w:rPr>
      <w:color w:val="605E5C"/>
      <w:shd w:val="clear" w:color="auto" w:fill="E1DFDD"/>
    </w:rPr>
  </w:style>
  <w:style w:type="paragraph" w:styleId="Innehllsfrteckningsrubrik">
    <w:name w:val="TOC Heading"/>
    <w:basedOn w:val="Rubrik3"/>
    <w:next w:val="Normal"/>
    <w:uiPriority w:val="39"/>
    <w:unhideWhenUsed/>
    <w:qFormat/>
    <w:rsid w:val="001843EC"/>
    <w:pPr>
      <w:pageBreakBefore/>
      <w:ind w:left="432" w:hanging="432"/>
      <w:outlineLvl w:val="9"/>
    </w:pPr>
    <w:rPr>
      <w:szCs w:val="20"/>
      <w:lang w:eastAsia="sv-SE"/>
    </w:rPr>
  </w:style>
  <w:style w:type="paragraph" w:styleId="Innehll1">
    <w:name w:val="toc 1"/>
    <w:basedOn w:val="Normal"/>
    <w:next w:val="Normal"/>
    <w:link w:val="Innehll1Char"/>
    <w:autoRedefine/>
    <w:uiPriority w:val="39"/>
    <w:unhideWhenUsed/>
    <w:rsid w:val="00D47CCC"/>
    <w:pPr>
      <w:tabs>
        <w:tab w:val="left" w:pos="400"/>
        <w:tab w:val="right" w:leader="dot" w:pos="9062"/>
      </w:tabs>
      <w:spacing w:after="100"/>
    </w:pPr>
    <w:rPr>
      <w:rFonts w:ascii="TT Supermolot Neue Thin" w:hAnsi="TT Supermolot Neue Thin" w:cs="Times New Roman (CS-brödtext)"/>
      <w:smallCaps/>
      <w:noProof/>
    </w:rPr>
  </w:style>
  <w:style w:type="paragraph" w:styleId="Innehll2">
    <w:name w:val="toc 2"/>
    <w:basedOn w:val="Normal"/>
    <w:next w:val="Normal"/>
    <w:autoRedefine/>
    <w:uiPriority w:val="39"/>
    <w:unhideWhenUsed/>
    <w:rsid w:val="00D47CCC"/>
    <w:pPr>
      <w:tabs>
        <w:tab w:val="right" w:leader="dot" w:pos="8493"/>
      </w:tabs>
      <w:spacing w:after="100"/>
      <w:ind w:left="200"/>
    </w:pPr>
    <w:rPr>
      <w:rFonts w:ascii="TT Supermolot Neue Thin" w:hAnsi="TT Supermolot Neue Thin" w:cs="Times New Roman (CS-brödtext)"/>
      <w:smallCaps/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D47CCC"/>
    <w:pPr>
      <w:tabs>
        <w:tab w:val="right" w:leader="dot" w:pos="8493"/>
      </w:tabs>
      <w:spacing w:after="100"/>
      <w:ind w:left="400"/>
    </w:pPr>
    <w:rPr>
      <w:rFonts w:ascii="TT Supermolot Neue Thin" w:hAnsi="TT Supermolot Neue Thin" w:cs="Times New Roman (CS-brödtext)"/>
      <w:noProof/>
    </w:rPr>
  </w:style>
  <w:style w:type="paragraph" w:customStyle="1" w:styleId="paragraph">
    <w:name w:val="paragraph"/>
    <w:basedOn w:val="Normal"/>
    <w:rsid w:val="00091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normaltextrun">
    <w:name w:val="normaltextrun"/>
    <w:basedOn w:val="Standardstycketeckensnitt"/>
    <w:rsid w:val="00091E50"/>
  </w:style>
  <w:style w:type="paragraph" w:customStyle="1" w:styleId="Rubrik1vit">
    <w:name w:val="Rubrik 1 (vit)"/>
    <w:basedOn w:val="Rubrik1"/>
    <w:qFormat/>
    <w:rsid w:val="00486AAE"/>
    <w:rPr>
      <w:color w:val="FFFFFF" w:themeColor="background1"/>
    </w:rPr>
  </w:style>
  <w:style w:type="character" w:customStyle="1" w:styleId="spellingerror">
    <w:name w:val="spellingerror"/>
    <w:basedOn w:val="Standardstycketeckensnitt"/>
    <w:rsid w:val="00091E50"/>
  </w:style>
  <w:style w:type="character" w:customStyle="1" w:styleId="slauthor">
    <w:name w:val="sl_author"/>
    <w:basedOn w:val="Standardstycketeckensnitt"/>
    <w:rsid w:val="00091E50"/>
  </w:style>
  <w:style w:type="paragraph" w:styleId="Revision">
    <w:name w:val="Revision"/>
    <w:hidden/>
    <w:uiPriority w:val="99"/>
    <w:semiHidden/>
    <w:rsid w:val="00091E50"/>
    <w:pPr>
      <w:spacing w:after="0" w:line="240" w:lineRule="auto"/>
    </w:pPr>
    <w:rPr>
      <w:sz w:val="20"/>
    </w:rPr>
  </w:style>
  <w:style w:type="paragraph" w:customStyle="1" w:styleId="FormatmallCamilla">
    <w:name w:val="Formatmall Camilla"/>
    <w:basedOn w:val="Innehll1"/>
    <w:link w:val="FormatmallCamillaChar"/>
    <w:rsid w:val="00091E50"/>
  </w:style>
  <w:style w:type="table" w:styleId="Listtabell7frgstarkdekorfrg6">
    <w:name w:val="List Table 7 Colorful Accent 6"/>
    <w:basedOn w:val="Normaltabell"/>
    <w:uiPriority w:val="52"/>
    <w:rsid w:val="00091E5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Innehll1Char">
    <w:name w:val="Innehåll 1 Char"/>
    <w:basedOn w:val="Standardstycketeckensnitt"/>
    <w:link w:val="Innehll1"/>
    <w:uiPriority w:val="39"/>
    <w:rsid w:val="00D47CCC"/>
    <w:rPr>
      <w:rFonts w:ascii="TT Supermolot Neue Thin" w:hAnsi="TT Supermolot Neue Thin" w:cs="Times New Roman (CS-brödtext)"/>
      <w:smallCaps/>
      <w:noProof/>
    </w:rPr>
  </w:style>
  <w:style w:type="character" w:customStyle="1" w:styleId="FormatmallCamillaChar">
    <w:name w:val="Formatmall Camilla Char"/>
    <w:basedOn w:val="Innehll1Char"/>
    <w:link w:val="FormatmallCamilla"/>
    <w:rsid w:val="00091E50"/>
    <w:rPr>
      <w:rFonts w:ascii="TT Supermolot Neue Thin" w:hAnsi="TT Supermolot Neue Thin" w:cs="Times New Roman (CS-brödtext)"/>
      <w:smallCaps/>
      <w:noProof/>
      <w:sz w:val="20"/>
    </w:rPr>
  </w:style>
  <w:style w:type="paragraph" w:styleId="Ingetavstnd">
    <w:name w:val="No Spacing"/>
    <w:link w:val="IngetavstndChar"/>
    <w:uiPriority w:val="1"/>
    <w:rsid w:val="00091E50"/>
    <w:pPr>
      <w:spacing w:after="0" w:line="240" w:lineRule="auto"/>
    </w:pPr>
    <w:rPr>
      <w:sz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091E50"/>
    <w:pPr>
      <w:spacing w:after="0" w:line="240" w:lineRule="auto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91E50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091E50"/>
    <w:rPr>
      <w:vertAlign w:val="superscript"/>
    </w:rPr>
  </w:style>
  <w:style w:type="character" w:styleId="Betoning">
    <w:name w:val="Emphasis"/>
    <w:basedOn w:val="Standardstycketeckensnitt"/>
    <w:uiPriority w:val="20"/>
    <w:rsid w:val="00091E50"/>
    <w:rPr>
      <w:i/>
      <w:iCs/>
    </w:rPr>
  </w:style>
  <w:style w:type="paragraph" w:customStyle="1" w:styleId="Rubrik3vit">
    <w:name w:val="Rubrik 3 (vit)"/>
    <w:basedOn w:val="Rubrik3"/>
    <w:qFormat/>
    <w:rsid w:val="00486AAE"/>
    <w:rPr>
      <w:color w:val="FFFFFF" w:themeColor="background1"/>
    </w:rPr>
  </w:style>
  <w:style w:type="paragraph" w:customStyle="1" w:styleId="Rubrik11">
    <w:name w:val="Rubrik 1:1"/>
    <w:basedOn w:val="Normal"/>
    <w:link w:val="Rubrik11Char"/>
    <w:autoRedefine/>
    <w:rsid w:val="00091E50"/>
    <w:pPr>
      <w:jc w:val="center"/>
    </w:pPr>
    <w:rPr>
      <w:b/>
      <w:sz w:val="96"/>
      <w:szCs w:val="72"/>
    </w:rPr>
  </w:style>
  <w:style w:type="paragraph" w:styleId="Innehll4">
    <w:name w:val="toc 4"/>
    <w:basedOn w:val="Normal"/>
    <w:next w:val="Normal"/>
    <w:autoRedefine/>
    <w:uiPriority w:val="39"/>
    <w:unhideWhenUsed/>
    <w:rsid w:val="00091E50"/>
    <w:pPr>
      <w:spacing w:after="100"/>
      <w:ind w:left="600"/>
    </w:pPr>
  </w:style>
  <w:style w:type="character" w:customStyle="1" w:styleId="Rubrik11Char">
    <w:name w:val="Rubrik 1:1 Char"/>
    <w:basedOn w:val="Standardstycketeckensnitt"/>
    <w:link w:val="Rubrik11"/>
    <w:rsid w:val="00091E50"/>
    <w:rPr>
      <w:b/>
      <w:sz w:val="96"/>
      <w:szCs w:val="72"/>
    </w:rPr>
  </w:style>
  <w:style w:type="character" w:styleId="AnvndHyperlnk">
    <w:name w:val="FollowedHyperlink"/>
    <w:basedOn w:val="Standardstycketeckensnitt"/>
    <w:uiPriority w:val="99"/>
    <w:semiHidden/>
    <w:unhideWhenUsed/>
    <w:rsid w:val="00476D81"/>
    <w:rPr>
      <w:color w:val="954F72" w:themeColor="followedHyperlink"/>
      <w:u w:val="single"/>
    </w:rPr>
  </w:style>
  <w:style w:type="character" w:customStyle="1" w:styleId="None">
    <w:name w:val="None"/>
    <w:rsid w:val="00E23C2A"/>
  </w:style>
  <w:style w:type="paragraph" w:customStyle="1" w:styleId="Body">
    <w:name w:val="Body"/>
    <w:rsid w:val="00E23C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sv-SE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sid w:val="00E23C2A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sid w:val="00E23C2A"/>
    <w:rPr>
      <w:outline w:val="0"/>
      <w:color w:val="0000FF"/>
      <w:u w:val="single" w:color="0000FF"/>
      <w:lang w:val="en-US"/>
    </w:rPr>
  </w:style>
  <w:style w:type="table" w:customStyle="1" w:styleId="TableNormal">
    <w:name w:val="Table Normal"/>
    <w:rsid w:val="00F04D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sv-S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getavstndChar">
    <w:name w:val="Inget avstånd Char"/>
    <w:basedOn w:val="Standardstycketeckensnitt"/>
    <w:link w:val="Ingetavstnd"/>
    <w:uiPriority w:val="1"/>
    <w:rsid w:val="009C6B95"/>
    <w:rPr>
      <w:sz w:val="20"/>
    </w:rPr>
  </w:style>
  <w:style w:type="paragraph" w:customStyle="1" w:styleId="Rubrik2vit">
    <w:name w:val="Rubrik 2 (vit)"/>
    <w:basedOn w:val="Rubrik2"/>
    <w:qFormat/>
    <w:rsid w:val="00D77E3F"/>
    <w:rPr>
      <w:color w:val="FFFFFF" w:themeColor="background1"/>
    </w:rPr>
  </w:style>
  <w:style w:type="paragraph" w:customStyle="1" w:styleId="Lptextvit">
    <w:name w:val="Löptext (vit)"/>
    <w:basedOn w:val="Normal"/>
    <w:qFormat/>
    <w:rsid w:val="00486AAE"/>
    <w:rPr>
      <w:color w:val="FFFFFF" w:themeColor="background1"/>
    </w:rPr>
  </w:style>
  <w:style w:type="table" w:styleId="Oformateradtabell4">
    <w:name w:val="Plain Table 4"/>
    <w:basedOn w:val="Normaltabell"/>
    <w:uiPriority w:val="44"/>
    <w:rsid w:val="003203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rutntljust">
    <w:name w:val="Grid Table Light"/>
    <w:basedOn w:val="Normaltabell"/>
    <w:uiPriority w:val="40"/>
    <w:rsid w:val="003203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formateradtabell1">
    <w:name w:val="Plain Table 1"/>
    <w:basedOn w:val="Normaltabell"/>
    <w:uiPriority w:val="41"/>
    <w:rsid w:val="003203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3203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3203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5">
    <w:name w:val="Plain Table 5"/>
    <w:basedOn w:val="Normaltabell"/>
    <w:uiPriority w:val="45"/>
    <w:rsid w:val="003203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ntstabell1ljus-dekorfrg2">
    <w:name w:val="Grid Table 1 Light Accent 2"/>
    <w:basedOn w:val="Normaltabell"/>
    <w:uiPriority w:val="46"/>
    <w:rsid w:val="003203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">
    <w:name w:val="Grid Table 1 Light"/>
    <w:basedOn w:val="Normaltabell"/>
    <w:uiPriority w:val="46"/>
    <w:rsid w:val="003203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Innehll5">
    <w:name w:val="toc 5"/>
    <w:basedOn w:val="Normal"/>
    <w:next w:val="Normal"/>
    <w:autoRedefine/>
    <w:uiPriority w:val="39"/>
    <w:unhideWhenUsed/>
    <w:rsid w:val="00B87B24"/>
    <w:pPr>
      <w:spacing w:after="100" w:line="240" w:lineRule="auto"/>
      <w:ind w:left="960"/>
    </w:pPr>
    <w:rPr>
      <w:rFonts w:eastAsiaTheme="minorEastAsia"/>
      <w:sz w:val="24"/>
      <w:szCs w:val="24"/>
      <w:lang w:eastAsia="sv-SE"/>
    </w:rPr>
  </w:style>
  <w:style w:type="paragraph" w:styleId="Innehll6">
    <w:name w:val="toc 6"/>
    <w:basedOn w:val="Normal"/>
    <w:next w:val="Normal"/>
    <w:autoRedefine/>
    <w:uiPriority w:val="39"/>
    <w:unhideWhenUsed/>
    <w:rsid w:val="00B87B24"/>
    <w:pPr>
      <w:spacing w:after="100" w:line="240" w:lineRule="auto"/>
      <w:ind w:left="1200"/>
    </w:pPr>
    <w:rPr>
      <w:rFonts w:eastAsiaTheme="minorEastAsia"/>
      <w:sz w:val="24"/>
      <w:szCs w:val="24"/>
      <w:lang w:eastAsia="sv-SE"/>
    </w:rPr>
  </w:style>
  <w:style w:type="paragraph" w:customStyle="1" w:styleId="Bildtextvit">
    <w:name w:val="Bildtext (vit)"/>
    <w:basedOn w:val="Rubrik3vit"/>
    <w:rsid w:val="001A3243"/>
    <w:rPr>
      <w:lang w:val="sv-SE"/>
    </w:rPr>
  </w:style>
  <w:style w:type="paragraph" w:customStyle="1" w:styleId="Bildtext">
    <w:name w:val="Bildtext"/>
    <w:basedOn w:val="Bildtextvit"/>
    <w:rsid w:val="001A3243"/>
    <w:rPr>
      <w:color w:val="000000" w:themeColor="text1"/>
    </w:rPr>
  </w:style>
  <w:style w:type="paragraph" w:styleId="Beskrivning">
    <w:name w:val="caption"/>
    <w:basedOn w:val="Normal"/>
    <w:next w:val="Normal"/>
    <w:uiPriority w:val="35"/>
    <w:unhideWhenUsed/>
    <w:qFormat/>
    <w:rsid w:val="00F35B5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5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BESF03\Desktop\Word%20&amp;%20PPT%20Mallar\Svensk%20Basket%20wordmall\Wordmall%20-%20Svensk%20Baske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69CC6142493B4B9E72BB9AAF75A354" ma:contentTypeVersion="12" ma:contentTypeDescription="Skapa ett nytt dokument." ma:contentTypeScope="" ma:versionID="ace555716be8ba574a1440d8127a6aab">
  <xsd:schema xmlns:xsd="http://www.w3.org/2001/XMLSchema" xmlns:xs="http://www.w3.org/2001/XMLSchema" xmlns:p="http://schemas.microsoft.com/office/2006/metadata/properties" xmlns:ns2="3f2f59d6-af6c-49ea-999e-f75f0ee57c3a" xmlns:ns3="64f60f7c-22cd-4dd7-9f4f-9970f42f8f86" targetNamespace="http://schemas.microsoft.com/office/2006/metadata/properties" ma:root="true" ma:fieldsID="8decf97f9c1b5971bec3b4e7f4b1f810" ns2:_="" ns3:_="">
    <xsd:import namespace="3f2f59d6-af6c-49ea-999e-f75f0ee57c3a"/>
    <xsd:import namespace="64f60f7c-22cd-4dd7-9f4f-9970f42f8f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f59d6-af6c-49ea-999e-f75f0ee57c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60f7c-22cd-4dd7-9f4f-9970f42f8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DE6355-9B6F-46E3-9757-86138E24F8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2DF2A3-1ED7-4351-BA33-344AC1B38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f59d6-af6c-49ea-999e-f75f0ee57c3a"/>
    <ds:schemaRef ds:uri="64f60f7c-22cd-4dd7-9f4f-9970f42f8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94EA09-28AD-48FB-80F0-000DE7B578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FF3B39-ADD6-4202-ACFD-D22317FB17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Wordmall - Svensk Basket</Template>
  <TotalTime>0</TotalTime>
  <Pages>1</Pages>
  <Words>101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Farmklubbsavtal Blankett</vt:lpstr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Farmklubbsavtal 22/23</dc:title>
  <dc:subject/>
  <dc:creator>Orkan Berktan (Basket)</dc:creator>
  <cp:keywords/>
  <dc:description/>
  <cp:lastModifiedBy>Orkan Berktan (Basket)</cp:lastModifiedBy>
  <cp:revision>2</cp:revision>
  <cp:lastPrinted>2022-08-31T11:16:00Z</cp:lastPrinted>
  <dcterms:created xsi:type="dcterms:W3CDTF">2022-08-31T11:18:00Z</dcterms:created>
  <dcterms:modified xsi:type="dcterms:W3CDTF">2022-08-31T11:18:00Z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0x0101006B69CC6142493B4B9E72BB9AAF75A354</vt:lpwstr>
  </property>
</Properties>
</file>